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267"/>
        <w:gridCol w:w="2268"/>
        <w:gridCol w:w="850"/>
        <w:gridCol w:w="2267"/>
        <w:gridCol w:w="2268"/>
      </w:tblGrid>
      <w:tr w:rsidR="00E54A05" w:rsidRPr="00B07985" w14:paraId="453AEAAF" w14:textId="77777777" w:rsidTr="00261628">
        <w:trPr>
          <w:cantSplit/>
          <w:trHeight w:hRule="exact" w:val="851"/>
        </w:trPr>
        <w:tc>
          <w:tcPr>
            <w:tcW w:w="2267" w:type="dxa"/>
          </w:tcPr>
          <w:p w14:paraId="7427853A" w14:textId="56E825D8" w:rsidR="00E54A05" w:rsidRPr="00B000B9" w:rsidRDefault="00A34317" w:rsidP="00E54A05">
            <w:pPr>
              <w:pStyle w:val="Logo"/>
            </w:pPr>
            <w:r>
              <w:drawing>
                <wp:inline distT="0" distB="0" distL="0" distR="0" wp14:anchorId="07A8E200" wp14:editId="2300A125">
                  <wp:extent cx="1046436" cy="212400"/>
                  <wp:effectExtent l="0" t="0" r="0" b="0"/>
                  <wp:docPr id="878495439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36" cy="21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20DC51B" w14:textId="63903C24" w:rsidR="00E54A05" w:rsidRPr="00261628" w:rsidRDefault="00E54A05" w:rsidP="00261628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654F3F80" w14:textId="7899C437" w:rsidR="00E54A05" w:rsidRPr="00B000B9" w:rsidRDefault="00E54A05" w:rsidP="00F711A0">
            <w:pPr>
              <w:rPr>
                <w:lang w:val="nl-NL"/>
              </w:rPr>
            </w:pPr>
          </w:p>
        </w:tc>
        <w:tc>
          <w:tcPr>
            <w:tcW w:w="2267" w:type="dxa"/>
          </w:tcPr>
          <w:p w14:paraId="1DBBD08C" w14:textId="22A8F020" w:rsidR="00E54A05" w:rsidRPr="00690407" w:rsidRDefault="00A34317" w:rsidP="00394316">
            <w:pPr>
              <w:pStyle w:val="Logo"/>
            </w:pPr>
            <w:r>
              <w:drawing>
                <wp:inline distT="0" distB="0" distL="0" distR="0" wp14:anchorId="4610D145" wp14:editId="0E390F26">
                  <wp:extent cx="1046436" cy="212400"/>
                  <wp:effectExtent l="0" t="0" r="0" b="0"/>
                  <wp:docPr id="524954030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36" cy="21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2C43EF2A" w14:textId="47675E0F" w:rsidR="00E54A05" w:rsidRPr="00261628" w:rsidRDefault="00E54A05" w:rsidP="00261628">
            <w:pPr>
              <w:pStyle w:val="Logotoevoeging"/>
            </w:pPr>
          </w:p>
        </w:tc>
      </w:tr>
      <w:tr w:rsidR="00394316" w:rsidRPr="00B07985" w14:paraId="0E2D4535" w14:textId="77777777" w:rsidTr="00394316">
        <w:trPr>
          <w:cantSplit/>
          <w:trHeight w:hRule="exact" w:val="1985"/>
        </w:trPr>
        <w:tc>
          <w:tcPr>
            <w:tcW w:w="4535" w:type="dxa"/>
            <w:gridSpan w:val="2"/>
          </w:tcPr>
          <w:p w14:paraId="34BAE708" w14:textId="77777777" w:rsidR="00E54A05" w:rsidRDefault="00E54A05" w:rsidP="00E54A05"/>
          <w:p w14:paraId="013DE22C" w14:textId="77777777" w:rsidR="00E54A05" w:rsidRDefault="00E54A05" w:rsidP="00E54A05"/>
          <w:p w14:paraId="3E1A514E" w14:textId="77777777" w:rsidR="00E54A05" w:rsidRDefault="00E54A05" w:rsidP="00E54A05">
            <w:pPr>
              <w:spacing w:line="120" w:lineRule="exact"/>
            </w:pPr>
          </w:p>
          <w:p w14:paraId="12ADF455" w14:textId="7F1844B4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895887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895887">
              <w:t>«Lastname»</w:t>
            </w:r>
            <w:r>
              <w:fldChar w:fldCharType="end"/>
            </w:r>
          </w:p>
          <w:p w14:paraId="6497A248" w14:textId="0A2001A8" w:rsidR="00394316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895887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895887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28398783" w14:textId="77777777" w:rsidR="00394316" w:rsidRPr="005D6F5C" w:rsidRDefault="00394316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2"/>
          </w:tcPr>
          <w:p w14:paraId="6E0FF8BB" w14:textId="58E592DF" w:rsidR="00394316" w:rsidRDefault="00394316" w:rsidP="00394316"/>
          <w:p w14:paraId="75C60ACD" w14:textId="066DD058" w:rsidR="00394316" w:rsidRDefault="00394316" w:rsidP="00394316"/>
          <w:p w14:paraId="3DDE84E7" w14:textId="77777777" w:rsidR="00394316" w:rsidRDefault="00394316" w:rsidP="00394316">
            <w:pPr>
              <w:spacing w:line="120" w:lineRule="exact"/>
            </w:pPr>
          </w:p>
          <w:p w14:paraId="499957D4" w14:textId="4842EC3F" w:rsidR="00394316" w:rsidRPr="00690407" w:rsidRDefault="00394316" w:rsidP="00394316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895887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895887">
              <w:t>«Lastname»</w:t>
            </w:r>
            <w:r>
              <w:fldChar w:fldCharType="end"/>
            </w:r>
          </w:p>
          <w:p w14:paraId="421080E2" w14:textId="6F32FF2C" w:rsidR="00394316" w:rsidRDefault="00394316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895887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895887">
              <w:t>«Volgende record»</w:t>
            </w:r>
            <w:r>
              <w:fldChar w:fldCharType="end"/>
            </w:r>
          </w:p>
        </w:tc>
      </w:tr>
      <w:tr w:rsidR="00F926FD" w:rsidRPr="00B07985" w14:paraId="24746172" w14:textId="77777777" w:rsidTr="00F926FD">
        <w:trPr>
          <w:cantSplit/>
          <w:trHeight w:hRule="exact" w:val="284"/>
        </w:trPr>
        <w:tc>
          <w:tcPr>
            <w:tcW w:w="4535" w:type="dxa"/>
            <w:gridSpan w:val="2"/>
          </w:tcPr>
          <w:p w14:paraId="004A1FE8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36B6C313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2"/>
          </w:tcPr>
          <w:p w14:paraId="1C6687CC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E54A05" w:rsidRPr="00B07985" w14:paraId="70D3BD2E" w14:textId="77777777" w:rsidTr="00261628">
        <w:trPr>
          <w:cantSplit/>
          <w:trHeight w:hRule="exact" w:val="851"/>
        </w:trPr>
        <w:tc>
          <w:tcPr>
            <w:tcW w:w="2267" w:type="dxa"/>
          </w:tcPr>
          <w:p w14:paraId="63FC8504" w14:textId="660548E1" w:rsidR="00E54A05" w:rsidRPr="0067211D" w:rsidRDefault="00A34317" w:rsidP="00E54A05">
            <w:pPr>
              <w:pStyle w:val="Logo"/>
            </w:pPr>
            <w:r>
              <w:drawing>
                <wp:inline distT="0" distB="0" distL="0" distR="0" wp14:anchorId="73C9C410" wp14:editId="1E73A256">
                  <wp:extent cx="1046436" cy="212400"/>
                  <wp:effectExtent l="0" t="0" r="0" b="0"/>
                  <wp:docPr id="1971195279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36" cy="21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1FCB1F11" w14:textId="12F3A468" w:rsidR="00E54A05" w:rsidRPr="0067211D" w:rsidRDefault="00E54A05" w:rsidP="00261628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4E73A20C" w14:textId="77777777" w:rsidR="00E54A05" w:rsidRPr="00B000B9" w:rsidRDefault="00E54A05" w:rsidP="00F711A0">
            <w:pPr>
              <w:rPr>
                <w:lang w:val="nl-NL"/>
              </w:rPr>
            </w:pPr>
          </w:p>
        </w:tc>
        <w:tc>
          <w:tcPr>
            <w:tcW w:w="2267" w:type="dxa"/>
          </w:tcPr>
          <w:p w14:paraId="29835E6C" w14:textId="2A43957A" w:rsidR="00E54A05" w:rsidRPr="00690407" w:rsidRDefault="00A34317" w:rsidP="00E54A05">
            <w:pPr>
              <w:pStyle w:val="Logo"/>
            </w:pPr>
            <w:r>
              <w:drawing>
                <wp:inline distT="0" distB="0" distL="0" distR="0" wp14:anchorId="7DCA2795" wp14:editId="4F5D7D28">
                  <wp:extent cx="1046436" cy="212400"/>
                  <wp:effectExtent l="0" t="0" r="0" b="0"/>
                  <wp:docPr id="1347762577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36" cy="21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451C7C27" w14:textId="27F6F024" w:rsidR="00E54A05" w:rsidRPr="00690407" w:rsidRDefault="00E54A05" w:rsidP="00261628">
            <w:pPr>
              <w:pStyle w:val="Logotoevoeging"/>
            </w:pPr>
          </w:p>
        </w:tc>
      </w:tr>
      <w:tr w:rsidR="00E321C7" w:rsidRPr="00B07985" w14:paraId="139F1D11" w14:textId="77777777" w:rsidTr="00E54A05">
        <w:trPr>
          <w:cantSplit/>
          <w:trHeight w:hRule="exact" w:val="1985"/>
        </w:trPr>
        <w:tc>
          <w:tcPr>
            <w:tcW w:w="4535" w:type="dxa"/>
            <w:gridSpan w:val="2"/>
          </w:tcPr>
          <w:p w14:paraId="5EBEEC92" w14:textId="77777777" w:rsidR="00E54A05" w:rsidRDefault="00E54A05" w:rsidP="00E54A05"/>
          <w:p w14:paraId="5D86990B" w14:textId="77777777" w:rsidR="00E54A05" w:rsidRDefault="00E54A05" w:rsidP="00E54A05"/>
          <w:p w14:paraId="0FAA2C71" w14:textId="77777777" w:rsidR="00E54A05" w:rsidRDefault="00E54A05" w:rsidP="00E54A05">
            <w:pPr>
              <w:spacing w:line="120" w:lineRule="exact"/>
            </w:pPr>
          </w:p>
          <w:p w14:paraId="0E779EAE" w14:textId="73E4EA72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895887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895887">
              <w:t>«Lastname»</w:t>
            </w:r>
            <w:r>
              <w:fldChar w:fldCharType="end"/>
            </w:r>
          </w:p>
          <w:p w14:paraId="3D386D34" w14:textId="012553C2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895887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895887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38C22C59" w14:textId="77777777" w:rsidR="00E321C7" w:rsidRPr="005D6F5C" w:rsidRDefault="00E321C7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2"/>
          </w:tcPr>
          <w:p w14:paraId="480F83A7" w14:textId="77777777" w:rsidR="00E54A05" w:rsidRDefault="00E54A05" w:rsidP="00E54A05"/>
          <w:p w14:paraId="163A6CA5" w14:textId="77777777" w:rsidR="00E54A05" w:rsidRDefault="00E54A05" w:rsidP="00E54A05"/>
          <w:p w14:paraId="5A66BAA6" w14:textId="77777777" w:rsidR="00E54A05" w:rsidRDefault="00E54A05" w:rsidP="00E54A05">
            <w:pPr>
              <w:spacing w:line="120" w:lineRule="exact"/>
            </w:pPr>
          </w:p>
          <w:p w14:paraId="321361CD" w14:textId="1D1CFB04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895887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895887">
              <w:t>«Lastname»</w:t>
            </w:r>
            <w:r>
              <w:fldChar w:fldCharType="end"/>
            </w:r>
          </w:p>
          <w:p w14:paraId="0C2C1E9D" w14:textId="0FD92E93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895887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895887">
              <w:t>«Volgende record»</w:t>
            </w:r>
            <w:r>
              <w:fldChar w:fldCharType="end"/>
            </w:r>
          </w:p>
        </w:tc>
      </w:tr>
      <w:tr w:rsidR="00F926FD" w:rsidRPr="00B07985" w14:paraId="0542652B" w14:textId="77777777" w:rsidTr="00F926FD">
        <w:trPr>
          <w:cantSplit/>
          <w:trHeight w:hRule="exact" w:val="284"/>
        </w:trPr>
        <w:tc>
          <w:tcPr>
            <w:tcW w:w="4535" w:type="dxa"/>
            <w:gridSpan w:val="2"/>
          </w:tcPr>
          <w:p w14:paraId="060D85D3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4FD3A9B9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2"/>
          </w:tcPr>
          <w:p w14:paraId="0622EF49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E54A05" w:rsidRPr="00B07985" w14:paraId="474FD40F" w14:textId="77777777" w:rsidTr="00261628">
        <w:trPr>
          <w:cantSplit/>
          <w:trHeight w:hRule="exact" w:val="851"/>
        </w:trPr>
        <w:tc>
          <w:tcPr>
            <w:tcW w:w="2267" w:type="dxa"/>
          </w:tcPr>
          <w:p w14:paraId="56B8D7DB" w14:textId="35202998" w:rsidR="00E54A05" w:rsidRPr="00690407" w:rsidRDefault="00A34317" w:rsidP="00E54A05">
            <w:pPr>
              <w:pStyle w:val="Logo"/>
            </w:pPr>
            <w:r>
              <w:drawing>
                <wp:inline distT="0" distB="0" distL="0" distR="0" wp14:anchorId="2DE88682" wp14:editId="4C7CFE58">
                  <wp:extent cx="1046436" cy="212400"/>
                  <wp:effectExtent l="0" t="0" r="0" b="0"/>
                  <wp:docPr id="639205568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36" cy="21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5F2FC516" w14:textId="4B72ECCF" w:rsidR="00E54A05" w:rsidRPr="00690407" w:rsidRDefault="00E54A05" w:rsidP="00261628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46A8CC1C" w14:textId="77777777" w:rsidR="00E54A05" w:rsidRPr="00B07985" w:rsidRDefault="00E54A05" w:rsidP="00F711A0">
            <w:pPr>
              <w:rPr>
                <w:lang w:val="en-US"/>
              </w:rPr>
            </w:pPr>
          </w:p>
        </w:tc>
        <w:tc>
          <w:tcPr>
            <w:tcW w:w="2267" w:type="dxa"/>
          </w:tcPr>
          <w:p w14:paraId="3CA4DBB3" w14:textId="16D89296" w:rsidR="00E54A05" w:rsidRPr="00690407" w:rsidRDefault="00A34317" w:rsidP="00E54A05">
            <w:pPr>
              <w:pStyle w:val="Logo"/>
            </w:pPr>
            <w:r>
              <w:drawing>
                <wp:inline distT="0" distB="0" distL="0" distR="0" wp14:anchorId="0D7C45C2" wp14:editId="738CDEF8">
                  <wp:extent cx="1046436" cy="212400"/>
                  <wp:effectExtent l="0" t="0" r="0" b="0"/>
                  <wp:docPr id="2124517953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36" cy="21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54AB3652" w14:textId="285E79C9" w:rsidR="00E54A05" w:rsidRPr="00261628" w:rsidRDefault="00E54A05" w:rsidP="00261628">
            <w:pPr>
              <w:pStyle w:val="Logotoevoeging"/>
            </w:pPr>
          </w:p>
        </w:tc>
      </w:tr>
      <w:tr w:rsidR="00E321C7" w:rsidRPr="00B07985" w14:paraId="62FA06F7" w14:textId="77777777" w:rsidTr="00E54A05">
        <w:trPr>
          <w:cantSplit/>
          <w:trHeight w:hRule="exact" w:val="1985"/>
        </w:trPr>
        <w:tc>
          <w:tcPr>
            <w:tcW w:w="4535" w:type="dxa"/>
            <w:gridSpan w:val="2"/>
          </w:tcPr>
          <w:p w14:paraId="11D4570A" w14:textId="77777777" w:rsidR="00E54A05" w:rsidRDefault="00E54A05" w:rsidP="00E54A05"/>
          <w:p w14:paraId="1A1BC678" w14:textId="77777777" w:rsidR="00E54A05" w:rsidRDefault="00E54A05" w:rsidP="00E54A05"/>
          <w:p w14:paraId="3699A709" w14:textId="77777777" w:rsidR="00E54A05" w:rsidRDefault="00E54A05" w:rsidP="00E54A05">
            <w:pPr>
              <w:spacing w:line="120" w:lineRule="exact"/>
            </w:pPr>
          </w:p>
          <w:p w14:paraId="3FA9DC03" w14:textId="5FB66EC8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895887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895887">
              <w:t>«Lastname»</w:t>
            </w:r>
            <w:r>
              <w:fldChar w:fldCharType="end"/>
            </w:r>
          </w:p>
          <w:p w14:paraId="41683B9B" w14:textId="248A1226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895887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895887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56C371D7" w14:textId="77777777" w:rsidR="00E321C7" w:rsidRPr="00B07985" w:rsidRDefault="00E321C7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2"/>
          </w:tcPr>
          <w:p w14:paraId="6E5F07EB" w14:textId="77777777" w:rsidR="00E54A05" w:rsidRDefault="00E54A05" w:rsidP="00E54A05"/>
          <w:p w14:paraId="4EBFAC8B" w14:textId="77777777" w:rsidR="00E54A05" w:rsidRDefault="00E54A05" w:rsidP="00E54A05"/>
          <w:p w14:paraId="2A4B392C" w14:textId="77777777" w:rsidR="00E54A05" w:rsidRDefault="00E54A05" w:rsidP="00E54A05">
            <w:pPr>
              <w:spacing w:line="120" w:lineRule="exact"/>
            </w:pPr>
          </w:p>
          <w:p w14:paraId="22DD1D4F" w14:textId="426114AC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895887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895887">
              <w:t>«Lastname»</w:t>
            </w:r>
            <w:r>
              <w:fldChar w:fldCharType="end"/>
            </w:r>
          </w:p>
          <w:p w14:paraId="22F3185A" w14:textId="4663FEF4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895887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895887">
              <w:t>«Volgende record»</w:t>
            </w:r>
            <w:r>
              <w:fldChar w:fldCharType="end"/>
            </w:r>
          </w:p>
        </w:tc>
      </w:tr>
      <w:tr w:rsidR="00F926FD" w:rsidRPr="00B07985" w14:paraId="6A881EE9" w14:textId="77777777" w:rsidTr="00F926FD">
        <w:trPr>
          <w:cantSplit/>
          <w:trHeight w:hRule="exact" w:val="284"/>
        </w:trPr>
        <w:tc>
          <w:tcPr>
            <w:tcW w:w="4535" w:type="dxa"/>
            <w:gridSpan w:val="2"/>
          </w:tcPr>
          <w:p w14:paraId="5C872F58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49303263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2"/>
          </w:tcPr>
          <w:p w14:paraId="5909DDA0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E54A05" w:rsidRPr="00B07985" w14:paraId="4BD14BF2" w14:textId="77777777" w:rsidTr="00261628">
        <w:trPr>
          <w:cantSplit/>
          <w:trHeight w:hRule="exact" w:val="851"/>
        </w:trPr>
        <w:tc>
          <w:tcPr>
            <w:tcW w:w="2267" w:type="dxa"/>
          </w:tcPr>
          <w:p w14:paraId="7317730F" w14:textId="40C7C01A" w:rsidR="00E54A05" w:rsidRPr="0067211D" w:rsidRDefault="00A34317" w:rsidP="00E54A05">
            <w:pPr>
              <w:pStyle w:val="Logo"/>
            </w:pPr>
            <w:r>
              <w:drawing>
                <wp:inline distT="0" distB="0" distL="0" distR="0" wp14:anchorId="4A217C96" wp14:editId="01B569DA">
                  <wp:extent cx="1046436" cy="212400"/>
                  <wp:effectExtent l="0" t="0" r="0" b="0"/>
                  <wp:docPr id="435043220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36" cy="21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316BE0B" w14:textId="67A1FD04" w:rsidR="00E54A05" w:rsidRPr="0067211D" w:rsidRDefault="00E54A05" w:rsidP="00261628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1A8566F8" w14:textId="77777777" w:rsidR="00E54A05" w:rsidRPr="00B000B9" w:rsidRDefault="00E54A05" w:rsidP="00F711A0">
            <w:pPr>
              <w:rPr>
                <w:lang w:val="nl-NL"/>
              </w:rPr>
            </w:pPr>
          </w:p>
        </w:tc>
        <w:tc>
          <w:tcPr>
            <w:tcW w:w="2267" w:type="dxa"/>
          </w:tcPr>
          <w:p w14:paraId="4ECFD976" w14:textId="7B97BE2B" w:rsidR="00E54A05" w:rsidRPr="00690407" w:rsidRDefault="00A34317" w:rsidP="00E54A05">
            <w:pPr>
              <w:pStyle w:val="Logo"/>
            </w:pPr>
            <w:r>
              <w:drawing>
                <wp:inline distT="0" distB="0" distL="0" distR="0" wp14:anchorId="07677C79" wp14:editId="281EE362">
                  <wp:extent cx="1046436" cy="212400"/>
                  <wp:effectExtent l="0" t="0" r="0" b="0"/>
                  <wp:docPr id="1307656133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36" cy="21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0ACBE9B4" w14:textId="4C746549" w:rsidR="00E54A05" w:rsidRPr="00690407" w:rsidRDefault="00E54A05" w:rsidP="00261628">
            <w:pPr>
              <w:pStyle w:val="Logotoevoeging"/>
            </w:pPr>
          </w:p>
        </w:tc>
      </w:tr>
      <w:tr w:rsidR="00E321C7" w:rsidRPr="00B07985" w14:paraId="0F524CCD" w14:textId="77777777" w:rsidTr="00E54A05">
        <w:trPr>
          <w:cantSplit/>
          <w:trHeight w:hRule="exact" w:val="1985"/>
        </w:trPr>
        <w:tc>
          <w:tcPr>
            <w:tcW w:w="4535" w:type="dxa"/>
            <w:gridSpan w:val="2"/>
          </w:tcPr>
          <w:p w14:paraId="5CA0476D" w14:textId="77777777" w:rsidR="00E54A05" w:rsidRDefault="00E54A05" w:rsidP="00E54A05"/>
          <w:p w14:paraId="0BE10BF9" w14:textId="77777777" w:rsidR="00E54A05" w:rsidRDefault="00E54A05" w:rsidP="00E54A05"/>
          <w:p w14:paraId="53950E19" w14:textId="77777777" w:rsidR="00E54A05" w:rsidRDefault="00E54A05" w:rsidP="00E54A05">
            <w:pPr>
              <w:spacing w:line="120" w:lineRule="exact"/>
            </w:pPr>
          </w:p>
          <w:p w14:paraId="184AA93B" w14:textId="38456246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895887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895887">
              <w:t>«Lastname»</w:t>
            </w:r>
            <w:r>
              <w:fldChar w:fldCharType="end"/>
            </w:r>
          </w:p>
          <w:p w14:paraId="6E8F7F27" w14:textId="15961838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895887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895887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120DEE09" w14:textId="77777777" w:rsidR="00E321C7" w:rsidRPr="005D6F5C" w:rsidRDefault="00E321C7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2"/>
          </w:tcPr>
          <w:p w14:paraId="6CC8B07A" w14:textId="77777777" w:rsidR="00E54A05" w:rsidRDefault="00E54A05" w:rsidP="00E54A05"/>
          <w:p w14:paraId="6A2736CD" w14:textId="77777777" w:rsidR="00E54A05" w:rsidRDefault="00E54A05" w:rsidP="00E54A05"/>
          <w:p w14:paraId="7D6E3867" w14:textId="77777777" w:rsidR="00E54A05" w:rsidRDefault="00E54A05" w:rsidP="00E54A05">
            <w:pPr>
              <w:spacing w:line="120" w:lineRule="exact"/>
            </w:pPr>
          </w:p>
          <w:p w14:paraId="0876B0C5" w14:textId="7129263D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895887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895887">
              <w:t>«Lastname»</w:t>
            </w:r>
            <w:r>
              <w:fldChar w:fldCharType="end"/>
            </w:r>
          </w:p>
          <w:p w14:paraId="3B719447" w14:textId="01F25F7C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895887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895887">
              <w:t>«Volgende record»</w:t>
            </w:r>
            <w:r>
              <w:fldChar w:fldCharType="end"/>
            </w:r>
          </w:p>
        </w:tc>
      </w:tr>
      <w:tr w:rsidR="00F926FD" w:rsidRPr="00B07985" w14:paraId="2D4600CA" w14:textId="77777777" w:rsidTr="00F926FD">
        <w:trPr>
          <w:cantSplit/>
          <w:trHeight w:hRule="exact" w:val="284"/>
        </w:trPr>
        <w:tc>
          <w:tcPr>
            <w:tcW w:w="4535" w:type="dxa"/>
            <w:gridSpan w:val="2"/>
          </w:tcPr>
          <w:p w14:paraId="375B6D8A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49860CD1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2"/>
          </w:tcPr>
          <w:p w14:paraId="36A684EB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E54A05" w:rsidRPr="00B07985" w14:paraId="0D4B66C2" w14:textId="77777777" w:rsidTr="00261628">
        <w:trPr>
          <w:cantSplit/>
          <w:trHeight w:hRule="exact" w:val="851"/>
        </w:trPr>
        <w:tc>
          <w:tcPr>
            <w:tcW w:w="2267" w:type="dxa"/>
          </w:tcPr>
          <w:p w14:paraId="617EE9D1" w14:textId="00C7026A" w:rsidR="00E54A05" w:rsidRPr="0067211D" w:rsidRDefault="00A34317" w:rsidP="00E54A05">
            <w:pPr>
              <w:pStyle w:val="Logo"/>
            </w:pPr>
            <w:r>
              <w:drawing>
                <wp:inline distT="0" distB="0" distL="0" distR="0" wp14:anchorId="6DB45EE4" wp14:editId="3BA94E7C">
                  <wp:extent cx="1046436" cy="212400"/>
                  <wp:effectExtent l="0" t="0" r="0" b="0"/>
                  <wp:docPr id="1668282519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36" cy="21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719921EB" w14:textId="693CEDE2" w:rsidR="00E54A05" w:rsidRPr="0067211D" w:rsidRDefault="00E54A05" w:rsidP="00261628">
            <w:pPr>
              <w:pStyle w:val="Logotoevoeging"/>
            </w:pPr>
          </w:p>
        </w:tc>
        <w:tc>
          <w:tcPr>
            <w:tcW w:w="850" w:type="dxa"/>
            <w:vMerge w:val="restart"/>
          </w:tcPr>
          <w:p w14:paraId="1AB71ABA" w14:textId="77777777" w:rsidR="00E54A05" w:rsidRPr="00B000B9" w:rsidRDefault="00E54A05" w:rsidP="00F711A0">
            <w:pPr>
              <w:rPr>
                <w:lang w:val="nl-NL"/>
              </w:rPr>
            </w:pPr>
          </w:p>
        </w:tc>
        <w:tc>
          <w:tcPr>
            <w:tcW w:w="2267" w:type="dxa"/>
          </w:tcPr>
          <w:p w14:paraId="0EDCFA30" w14:textId="07836F5A" w:rsidR="00E54A05" w:rsidRPr="00690407" w:rsidRDefault="00A34317" w:rsidP="00E54A05">
            <w:pPr>
              <w:pStyle w:val="Logo"/>
            </w:pPr>
            <w:r>
              <w:drawing>
                <wp:inline distT="0" distB="0" distL="0" distR="0" wp14:anchorId="58538B90" wp14:editId="181DF22D">
                  <wp:extent cx="1046436" cy="212400"/>
                  <wp:effectExtent l="0" t="0" r="0" b="0"/>
                  <wp:docPr id="2100060017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36" cy="21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7D8909D7" w14:textId="7772EC37" w:rsidR="00E54A05" w:rsidRPr="00690407" w:rsidRDefault="00E54A05" w:rsidP="00261628">
            <w:pPr>
              <w:pStyle w:val="Logotoevoeging"/>
            </w:pPr>
          </w:p>
        </w:tc>
      </w:tr>
      <w:tr w:rsidR="00E321C7" w:rsidRPr="00B07985" w14:paraId="7D3F3E52" w14:textId="77777777" w:rsidTr="00E54A05">
        <w:trPr>
          <w:cantSplit/>
          <w:trHeight w:hRule="exact" w:val="1985"/>
        </w:trPr>
        <w:tc>
          <w:tcPr>
            <w:tcW w:w="4535" w:type="dxa"/>
            <w:gridSpan w:val="2"/>
          </w:tcPr>
          <w:p w14:paraId="02451937" w14:textId="77777777" w:rsidR="00E54A05" w:rsidRDefault="00E54A05" w:rsidP="00E54A05"/>
          <w:p w14:paraId="2FE508EE" w14:textId="77777777" w:rsidR="00E54A05" w:rsidRDefault="00E54A05" w:rsidP="00E54A05"/>
          <w:p w14:paraId="009463EA" w14:textId="77777777" w:rsidR="00E54A05" w:rsidRDefault="00E54A05" w:rsidP="00E54A05">
            <w:pPr>
              <w:spacing w:line="120" w:lineRule="exact"/>
            </w:pPr>
          </w:p>
          <w:p w14:paraId="57C9BD21" w14:textId="6BB8CC0F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895887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895887">
              <w:t>«Lastname»</w:t>
            </w:r>
            <w:r>
              <w:fldChar w:fldCharType="end"/>
            </w:r>
          </w:p>
          <w:p w14:paraId="4AD42DB9" w14:textId="0B64A451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895887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895887">
              <w:t>«Volgende record»</w:t>
            </w:r>
            <w:r>
              <w:fldChar w:fldCharType="end"/>
            </w:r>
          </w:p>
        </w:tc>
        <w:tc>
          <w:tcPr>
            <w:tcW w:w="850" w:type="dxa"/>
            <w:vMerge/>
          </w:tcPr>
          <w:p w14:paraId="48EAE3CE" w14:textId="77777777" w:rsidR="00E321C7" w:rsidRPr="005D6F5C" w:rsidRDefault="00E321C7" w:rsidP="00F711A0">
            <w:pPr>
              <w:rPr>
                <w:lang w:val="en-US"/>
              </w:rPr>
            </w:pPr>
          </w:p>
        </w:tc>
        <w:tc>
          <w:tcPr>
            <w:tcW w:w="4535" w:type="dxa"/>
            <w:gridSpan w:val="2"/>
          </w:tcPr>
          <w:p w14:paraId="553A42CD" w14:textId="77777777" w:rsidR="00E54A05" w:rsidRDefault="00E54A05" w:rsidP="00E54A05"/>
          <w:p w14:paraId="37219FA5" w14:textId="77777777" w:rsidR="00E54A05" w:rsidRDefault="00E54A05" w:rsidP="00E54A05"/>
          <w:p w14:paraId="1FF6495F" w14:textId="77777777" w:rsidR="00E54A05" w:rsidRDefault="00E54A05" w:rsidP="00E54A05">
            <w:pPr>
              <w:spacing w:line="120" w:lineRule="exact"/>
            </w:pPr>
          </w:p>
          <w:p w14:paraId="46697F7A" w14:textId="286FCDD7" w:rsidR="00E54A05" w:rsidRPr="00690407" w:rsidRDefault="00E54A05" w:rsidP="00E54A05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895887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895887">
              <w:t>«Lastname»</w:t>
            </w:r>
            <w:r>
              <w:fldChar w:fldCharType="end"/>
            </w:r>
          </w:p>
          <w:p w14:paraId="76322841" w14:textId="26481064" w:rsidR="00E321C7" w:rsidRDefault="00E54A05" w:rsidP="002141BB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895887">
              <w:t>«Affiliation»</w:t>
            </w:r>
            <w:r>
              <w:fldChar w:fldCharType="end"/>
            </w:r>
          </w:p>
        </w:tc>
      </w:tr>
    </w:tbl>
    <w:p w14:paraId="20B1D873" w14:textId="58ED52A0" w:rsidR="00F926FD" w:rsidRPr="00B07985" w:rsidRDefault="00F926FD" w:rsidP="00F711A0">
      <w:pPr>
        <w:rPr>
          <w:lang w:val="en-US"/>
        </w:rPr>
      </w:pPr>
    </w:p>
    <w:sectPr w:rsidR="00F926FD" w:rsidRPr="00B07985" w:rsidSect="0067211D">
      <w:type w:val="continuous"/>
      <w:pgSz w:w="11905" w:h="16837" w:code="9"/>
      <w:pgMar w:top="714" w:right="992" w:bottom="0" w:left="992" w:header="284" w:footer="28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B8883" w14:textId="77777777" w:rsidR="00C5009D" w:rsidRDefault="00C5009D" w:rsidP="00F711A0">
      <w:r>
        <w:separator/>
      </w:r>
    </w:p>
  </w:endnote>
  <w:endnote w:type="continuationSeparator" w:id="0">
    <w:p w14:paraId="2440D648" w14:textId="77777777" w:rsidR="00C5009D" w:rsidRDefault="00C5009D" w:rsidP="00F71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B0DBA" w14:textId="77777777" w:rsidR="00C5009D" w:rsidRDefault="00C5009D" w:rsidP="00F711A0">
      <w:r>
        <w:separator/>
      </w:r>
    </w:p>
  </w:footnote>
  <w:footnote w:type="continuationSeparator" w:id="0">
    <w:p w14:paraId="275630E6" w14:textId="77777777" w:rsidR="00C5009D" w:rsidRDefault="00C5009D" w:rsidP="00F711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6FD"/>
    <w:rsid w:val="00002977"/>
    <w:rsid w:val="000128DD"/>
    <w:rsid w:val="000A634E"/>
    <w:rsid w:val="002141BB"/>
    <w:rsid w:val="002150ED"/>
    <w:rsid w:val="00261628"/>
    <w:rsid w:val="002C37AB"/>
    <w:rsid w:val="00321BD3"/>
    <w:rsid w:val="00375413"/>
    <w:rsid w:val="00394316"/>
    <w:rsid w:val="004653DC"/>
    <w:rsid w:val="00485464"/>
    <w:rsid w:val="004F4BFA"/>
    <w:rsid w:val="00546498"/>
    <w:rsid w:val="005D6F5C"/>
    <w:rsid w:val="0067211D"/>
    <w:rsid w:val="00690407"/>
    <w:rsid w:val="006A7EEA"/>
    <w:rsid w:val="00741905"/>
    <w:rsid w:val="00743167"/>
    <w:rsid w:val="00747920"/>
    <w:rsid w:val="00786397"/>
    <w:rsid w:val="00895887"/>
    <w:rsid w:val="008D78AE"/>
    <w:rsid w:val="008E0B61"/>
    <w:rsid w:val="00991416"/>
    <w:rsid w:val="009C4BB5"/>
    <w:rsid w:val="00A34317"/>
    <w:rsid w:val="00A766B3"/>
    <w:rsid w:val="00AF40F3"/>
    <w:rsid w:val="00B000B9"/>
    <w:rsid w:val="00B07985"/>
    <w:rsid w:val="00C35118"/>
    <w:rsid w:val="00C5009D"/>
    <w:rsid w:val="00C53BF0"/>
    <w:rsid w:val="00CD45D5"/>
    <w:rsid w:val="00D01734"/>
    <w:rsid w:val="00D20634"/>
    <w:rsid w:val="00E321C7"/>
    <w:rsid w:val="00E54A05"/>
    <w:rsid w:val="00EF29C5"/>
    <w:rsid w:val="00F711A0"/>
    <w:rsid w:val="00F9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BECE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711A0"/>
    <w:pPr>
      <w:spacing w:after="0" w:line="240" w:lineRule="exact"/>
      <w:ind w:left="397" w:right="284"/>
    </w:pPr>
    <w:rPr>
      <w:rFonts w:ascii="Verdana" w:hAnsi="Verdana"/>
      <w:sz w:val="1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9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nderdeel">
    <w:name w:val="Onderdeel"/>
    <w:basedOn w:val="Standaard"/>
    <w:qFormat/>
    <w:rsid w:val="000128DD"/>
    <w:pPr>
      <w:spacing w:line="260" w:lineRule="exact"/>
    </w:pPr>
    <w:rPr>
      <w:noProof/>
      <w:sz w:val="20"/>
      <w:lang w:val="en-US"/>
    </w:rPr>
  </w:style>
  <w:style w:type="paragraph" w:customStyle="1" w:styleId="Naam">
    <w:name w:val="Naam"/>
    <w:basedOn w:val="Standaard"/>
    <w:qFormat/>
    <w:rsid w:val="00690407"/>
    <w:pPr>
      <w:spacing w:after="50" w:line="360" w:lineRule="exact"/>
    </w:pPr>
    <w:rPr>
      <w:b/>
      <w:noProof/>
      <w:sz w:val="28"/>
      <w:lang w:val="en-US"/>
    </w:rPr>
  </w:style>
  <w:style w:type="paragraph" w:styleId="Koptekst">
    <w:name w:val="header"/>
    <w:basedOn w:val="Standaard"/>
    <w:link w:val="KoptekstChar"/>
    <w:uiPriority w:val="99"/>
    <w:unhideWhenUsed/>
    <w:rsid w:val="00B000B9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000B9"/>
    <w:rPr>
      <w:rFonts w:ascii="Verdana" w:hAnsi="Verdana"/>
      <w:sz w:val="16"/>
    </w:rPr>
  </w:style>
  <w:style w:type="paragraph" w:styleId="Voettekst">
    <w:name w:val="footer"/>
    <w:basedOn w:val="Standaard"/>
    <w:link w:val="VoettekstChar"/>
    <w:uiPriority w:val="99"/>
    <w:unhideWhenUsed/>
    <w:rsid w:val="00B000B9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000B9"/>
    <w:rPr>
      <w:rFonts w:ascii="Verdana" w:hAnsi="Verdana"/>
      <w:sz w:val="16"/>
    </w:rPr>
  </w:style>
  <w:style w:type="paragraph" w:customStyle="1" w:styleId="Logo">
    <w:name w:val="Logo"/>
    <w:basedOn w:val="Standaard"/>
    <w:qFormat/>
    <w:rsid w:val="00F711A0"/>
    <w:pPr>
      <w:spacing w:before="284" w:line="240" w:lineRule="auto"/>
    </w:pPr>
    <w:rPr>
      <w:noProof/>
    </w:rPr>
  </w:style>
  <w:style w:type="paragraph" w:customStyle="1" w:styleId="Logotoevoeging">
    <w:name w:val="Logo toevoeging"/>
    <w:basedOn w:val="Logo"/>
    <w:qFormat/>
    <w:rsid w:val="00261628"/>
    <w:pPr>
      <w:spacing w:befor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25E6A77815E4419EF2EDCBF5CE8EAF" ma:contentTypeVersion="10" ma:contentTypeDescription="Een nieuw document maken." ma:contentTypeScope="" ma:versionID="e85c3a4d75d70d5af975a1a9e01ec891">
  <xsd:schema xmlns:xsd="http://www.w3.org/2001/XMLSchema" xmlns:xs="http://www.w3.org/2001/XMLSchema" xmlns:p="http://schemas.microsoft.com/office/2006/metadata/properties" xmlns:ns2="38e38d39-1910-4e24-8a0e-b77d1eb2e9ba" xmlns:ns3="27e6e3d6-19ac-4724-92de-e61d0dc156cf" targetNamespace="http://schemas.microsoft.com/office/2006/metadata/properties" ma:root="true" ma:fieldsID="76417dbfcf5ed76585123eabf11a6aa9" ns2:_="" ns3:_="">
    <xsd:import namespace="38e38d39-1910-4e24-8a0e-b77d1eb2e9ba"/>
    <xsd:import namespace="27e6e3d6-19ac-4724-92de-e61d0dc156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38d39-1910-4e24-8a0e-b77d1eb2e9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5ec99919-4982-4388-8a64-83a11d2ca2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6e3d6-19ac-4724-92de-e61d0dc156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9b0fdc7-5eac-4d28-a05c-0b55f1d0ce7d}" ma:internalName="TaxCatchAll" ma:showField="CatchAllData" ma:web="27e6e3d6-19ac-4724-92de-e61d0dc156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e38d39-1910-4e24-8a0e-b77d1eb2e9ba">
      <Terms xmlns="http://schemas.microsoft.com/office/infopath/2007/PartnerControls"/>
    </lcf76f155ced4ddcb4097134ff3c332f>
    <TaxCatchAll xmlns="27e6e3d6-19ac-4724-92de-e61d0dc156cf" xsi:nil="true"/>
  </documentManagement>
</p:properties>
</file>

<file path=customXml/itemProps1.xml><?xml version="1.0" encoding="utf-8"?>
<ds:datastoreItem xmlns:ds="http://schemas.openxmlformats.org/officeDocument/2006/customXml" ds:itemID="{A400F6A9-3F5A-4D30-B37A-C4D532AEFAD1}"/>
</file>

<file path=customXml/itemProps2.xml><?xml version="1.0" encoding="utf-8"?>
<ds:datastoreItem xmlns:ds="http://schemas.openxmlformats.org/officeDocument/2006/customXml" ds:itemID="{1610E203-1DD9-4947-975A-F2E7A6F6B458}"/>
</file>

<file path=customXml/itemProps3.xml><?xml version="1.0" encoding="utf-8"?>
<ds:datastoreItem xmlns:ds="http://schemas.openxmlformats.org/officeDocument/2006/customXml" ds:itemID="{3431822F-D4F4-4AA5-B10F-5CB7D3FF5CDA}"/>
</file>

<file path=docProps/app.xml><?xml version="1.0" encoding="utf-8"?>
<Properties xmlns="http://schemas.openxmlformats.org/officeDocument/2006/extended-properties" xmlns:vt="http://schemas.openxmlformats.org/officeDocument/2006/docPropsVTypes">
  <Template>Badges_80x50_Variant 1_2 logo's_04-2024</Template>
  <TotalTime>1</TotalTime>
  <Pages>1</Pages>
  <Words>224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de Kleijn | Mediacenter</dc:creator>
  <cp:keywords/>
  <dc:description/>
  <cp:lastModifiedBy>Tina de Kleijn | Mediacenter</cp:lastModifiedBy>
  <cp:revision>2</cp:revision>
  <dcterms:created xsi:type="dcterms:W3CDTF">2026-02-23T15:21:00Z</dcterms:created>
  <dcterms:modified xsi:type="dcterms:W3CDTF">2026-02-23T15:21:00Z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0x010100F025E6A77815E4419EF2EDCBF5CE8EAF</vt:lpwstr>
  </property>
</Properties>
</file>