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559"/>
        <w:gridCol w:w="13"/>
        <w:gridCol w:w="964"/>
        <w:gridCol w:w="850"/>
        <w:gridCol w:w="3572"/>
        <w:gridCol w:w="964"/>
      </w:tblGrid>
      <w:tr w:rsidR="00505E97" w:rsidRPr="00B07985" w14:paraId="403AB0D5" w14:textId="77777777" w:rsidTr="00505E97">
        <w:trPr>
          <w:cantSplit/>
          <w:trHeight w:hRule="exact" w:val="851"/>
        </w:trPr>
        <w:tc>
          <w:tcPr>
            <w:tcW w:w="3572" w:type="dxa"/>
            <w:gridSpan w:val="2"/>
            <w:vAlign w:val="center"/>
          </w:tcPr>
          <w:p w14:paraId="3D4B2746" w14:textId="4A79133C" w:rsidR="00505E97" w:rsidRPr="00B000B9" w:rsidRDefault="00B142A9" w:rsidP="00505E97">
            <w:pPr>
              <w:pStyle w:val="Infotekst"/>
            </w:pPr>
            <w:r>
              <w:t xml:space="preserve">Naam </w:t>
            </w:r>
            <w:proofErr w:type="spellStart"/>
            <w:r>
              <w:t>congres</w:t>
            </w:r>
            <w:proofErr w:type="spellEnd"/>
            <w:r w:rsidR="00505E97">
              <w:t xml:space="preserve"> | </w:t>
            </w:r>
            <w:r>
              <w:t>extra info</w:t>
            </w:r>
          </w:p>
        </w:tc>
        <w:tc>
          <w:tcPr>
            <w:tcW w:w="964" w:type="dxa"/>
            <w:vAlign w:val="center"/>
          </w:tcPr>
          <w:p w14:paraId="072E7CF4" w14:textId="77777777" w:rsidR="00505E97" w:rsidRPr="00505E97" w:rsidRDefault="00505E97" w:rsidP="00505E97">
            <w:pPr>
              <w:pStyle w:val="Logotoevoeging"/>
            </w:pPr>
          </w:p>
        </w:tc>
        <w:tc>
          <w:tcPr>
            <w:tcW w:w="850" w:type="dxa"/>
          </w:tcPr>
          <w:p w14:paraId="1D7C4BEC" w14:textId="77777777" w:rsidR="00505E97" w:rsidRPr="00B000B9" w:rsidRDefault="00505E97" w:rsidP="00F711A0">
            <w:pPr>
              <w:rPr>
                <w:lang w:val="nl-NL"/>
              </w:rPr>
            </w:pPr>
          </w:p>
        </w:tc>
        <w:tc>
          <w:tcPr>
            <w:tcW w:w="3572" w:type="dxa"/>
            <w:vAlign w:val="center"/>
          </w:tcPr>
          <w:p w14:paraId="447967D0" w14:textId="7A8C6865" w:rsidR="00505E97" w:rsidRPr="00505E97" w:rsidRDefault="00B142A9" w:rsidP="00505E97">
            <w:pPr>
              <w:pStyle w:val="Infotekst"/>
            </w:pPr>
            <w:r>
              <w:t xml:space="preserve">Naam </w:t>
            </w:r>
            <w:proofErr w:type="spellStart"/>
            <w:r>
              <w:t>congres</w:t>
            </w:r>
            <w:proofErr w:type="spellEnd"/>
            <w:r>
              <w:t xml:space="preserve"> | extra info</w:t>
            </w:r>
          </w:p>
        </w:tc>
        <w:tc>
          <w:tcPr>
            <w:tcW w:w="964" w:type="dxa"/>
            <w:vAlign w:val="center"/>
          </w:tcPr>
          <w:p w14:paraId="0090708E" w14:textId="77777777" w:rsidR="00505E97" w:rsidRPr="00261628" w:rsidRDefault="00505E97" w:rsidP="00505E97">
            <w:pPr>
              <w:pStyle w:val="Logotoevoeging"/>
            </w:pPr>
          </w:p>
        </w:tc>
      </w:tr>
      <w:tr w:rsidR="00505E97" w:rsidRPr="00B07985" w14:paraId="37394029" w14:textId="77777777" w:rsidTr="00D82E8D">
        <w:trPr>
          <w:cantSplit/>
          <w:trHeight w:hRule="exact" w:val="1418"/>
        </w:trPr>
        <w:tc>
          <w:tcPr>
            <w:tcW w:w="4536" w:type="dxa"/>
            <w:gridSpan w:val="3"/>
          </w:tcPr>
          <w:p w14:paraId="269EAC87" w14:textId="77777777" w:rsidR="00505E97" w:rsidRPr="00690407" w:rsidRDefault="00505E97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B142A9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B142A9">
              <w:t>«Lastname»</w:t>
            </w:r>
            <w:r>
              <w:fldChar w:fldCharType="end"/>
            </w:r>
          </w:p>
          <w:p w14:paraId="304D917C" w14:textId="77777777" w:rsidR="00505E97" w:rsidRDefault="00505E97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B142A9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E41F4A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 w:val="restart"/>
          </w:tcPr>
          <w:p w14:paraId="2AD2FEBE" w14:textId="77777777" w:rsidR="00505E97" w:rsidRPr="00B142A9" w:rsidRDefault="00505E97" w:rsidP="00F711A0">
            <w:pPr>
              <w:rPr>
                <w:lang w:val="en-US"/>
              </w:rPr>
            </w:pPr>
          </w:p>
        </w:tc>
        <w:tc>
          <w:tcPr>
            <w:tcW w:w="4536" w:type="dxa"/>
            <w:gridSpan w:val="2"/>
          </w:tcPr>
          <w:p w14:paraId="7B837771" w14:textId="77777777" w:rsidR="00505E97" w:rsidRPr="00690407" w:rsidRDefault="00505E97" w:rsidP="00394316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B142A9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B142A9">
              <w:t>«Lastname»</w:t>
            </w:r>
            <w:r>
              <w:fldChar w:fldCharType="end"/>
            </w:r>
          </w:p>
          <w:p w14:paraId="7D8A21A2" w14:textId="77777777" w:rsidR="00505E97" w:rsidRDefault="00505E97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B142A9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E41F4A">
              <w:t>«Volgende record»</w:t>
            </w:r>
            <w:r>
              <w:fldChar w:fldCharType="end"/>
            </w:r>
          </w:p>
        </w:tc>
      </w:tr>
      <w:tr w:rsidR="00505E97" w:rsidRPr="00B07985" w14:paraId="43D71125" w14:textId="77777777" w:rsidTr="00505E97">
        <w:trPr>
          <w:cantSplit/>
          <w:trHeight w:hRule="exact" w:val="567"/>
        </w:trPr>
        <w:tc>
          <w:tcPr>
            <w:tcW w:w="4536" w:type="dxa"/>
            <w:gridSpan w:val="3"/>
            <w:vAlign w:val="center"/>
          </w:tcPr>
          <w:p w14:paraId="2A5F258F" w14:textId="77777777" w:rsidR="00505E97" w:rsidRPr="00505E97" w:rsidRDefault="00505E97" w:rsidP="00505E97">
            <w:pPr>
              <w:pStyle w:val="Logo"/>
            </w:pPr>
            <w:r w:rsidRPr="00505E97">
              <w:drawing>
                <wp:inline distT="0" distB="0" distL="0" distR="0" wp14:anchorId="5051655C" wp14:editId="6FF037F2">
                  <wp:extent cx="1548765" cy="297154"/>
                  <wp:effectExtent l="0" t="0" r="0" b="825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fbeelding 3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t="17497" b="174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297154"/>
                          </a:xfrm>
                          <a:prstGeom prst="rect">
                            <a:avLst/>
                          </a:prstGeom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vMerge/>
          </w:tcPr>
          <w:p w14:paraId="1F30AF6D" w14:textId="77777777" w:rsidR="00505E97" w:rsidRPr="00B000B9" w:rsidRDefault="00505E97" w:rsidP="00F711A0">
            <w:pPr>
              <w:rPr>
                <w:lang w:val="nl-NL"/>
              </w:rPr>
            </w:pPr>
          </w:p>
        </w:tc>
        <w:tc>
          <w:tcPr>
            <w:tcW w:w="4536" w:type="dxa"/>
            <w:gridSpan w:val="2"/>
            <w:vAlign w:val="center"/>
          </w:tcPr>
          <w:p w14:paraId="29C69F39" w14:textId="77777777" w:rsidR="00505E97" w:rsidRPr="00505E97" w:rsidRDefault="00505E97" w:rsidP="00505E97">
            <w:pPr>
              <w:pStyle w:val="Logo"/>
            </w:pPr>
            <w:r w:rsidRPr="00505E97">
              <w:drawing>
                <wp:inline distT="0" distB="0" distL="0" distR="0" wp14:anchorId="6994E9D7" wp14:editId="79690C68">
                  <wp:extent cx="1551821" cy="297740"/>
                  <wp:effectExtent l="0" t="0" r="0" b="7620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Afbeelding 12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t="17498" b="174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821" cy="297740"/>
                          </a:xfrm>
                          <a:prstGeom prst="rect">
                            <a:avLst/>
                          </a:prstGeom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26FD" w:rsidRPr="00B07985" w14:paraId="2D8960AB" w14:textId="77777777" w:rsidTr="00505E97">
        <w:trPr>
          <w:cantSplit/>
          <w:trHeight w:hRule="exact" w:val="284"/>
        </w:trPr>
        <w:tc>
          <w:tcPr>
            <w:tcW w:w="4536" w:type="dxa"/>
            <w:gridSpan w:val="3"/>
          </w:tcPr>
          <w:p w14:paraId="2CB97E33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632B487C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6" w:type="dxa"/>
            <w:gridSpan w:val="2"/>
          </w:tcPr>
          <w:p w14:paraId="0E88B4B6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505E97" w:rsidRPr="00B07985" w14:paraId="1ED9DC51" w14:textId="77777777" w:rsidTr="00505E97">
        <w:trPr>
          <w:cantSplit/>
          <w:trHeight w:hRule="exact" w:val="851"/>
        </w:trPr>
        <w:tc>
          <w:tcPr>
            <w:tcW w:w="3559" w:type="dxa"/>
            <w:vAlign w:val="center"/>
          </w:tcPr>
          <w:p w14:paraId="0A4E3C98" w14:textId="186DFC7A" w:rsidR="00505E97" w:rsidRPr="0067211D" w:rsidRDefault="00B142A9" w:rsidP="00505E97">
            <w:pPr>
              <w:pStyle w:val="Infotekst"/>
            </w:pPr>
            <w:r>
              <w:t xml:space="preserve">Naam </w:t>
            </w:r>
            <w:proofErr w:type="spellStart"/>
            <w:r>
              <w:t>congres</w:t>
            </w:r>
            <w:proofErr w:type="spellEnd"/>
            <w:r>
              <w:t xml:space="preserve"> | extra info</w:t>
            </w:r>
          </w:p>
        </w:tc>
        <w:tc>
          <w:tcPr>
            <w:tcW w:w="977" w:type="dxa"/>
            <w:gridSpan w:val="2"/>
            <w:vAlign w:val="center"/>
          </w:tcPr>
          <w:p w14:paraId="767736BB" w14:textId="77777777" w:rsidR="00505E97" w:rsidRPr="0067211D" w:rsidRDefault="00505E97" w:rsidP="00505E97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567BA7E2" w14:textId="77777777" w:rsidR="00505E97" w:rsidRPr="00505E97" w:rsidRDefault="00505E97" w:rsidP="00505E97">
            <w:pPr>
              <w:rPr>
                <w:lang w:val="en-US"/>
              </w:rPr>
            </w:pPr>
          </w:p>
        </w:tc>
        <w:tc>
          <w:tcPr>
            <w:tcW w:w="3572" w:type="dxa"/>
            <w:vAlign w:val="center"/>
          </w:tcPr>
          <w:p w14:paraId="60E45DFE" w14:textId="783CFEED" w:rsidR="00505E97" w:rsidRPr="00690407" w:rsidRDefault="00B142A9" w:rsidP="00505E97">
            <w:pPr>
              <w:pStyle w:val="Infotekst"/>
            </w:pPr>
            <w:r>
              <w:t xml:space="preserve">Naam </w:t>
            </w:r>
            <w:proofErr w:type="spellStart"/>
            <w:r>
              <w:t>congres</w:t>
            </w:r>
            <w:proofErr w:type="spellEnd"/>
            <w:r>
              <w:t xml:space="preserve"> | extra info</w:t>
            </w:r>
          </w:p>
        </w:tc>
        <w:tc>
          <w:tcPr>
            <w:tcW w:w="964" w:type="dxa"/>
            <w:vAlign w:val="center"/>
          </w:tcPr>
          <w:p w14:paraId="33F6D1C2" w14:textId="77777777" w:rsidR="00505E97" w:rsidRPr="00690407" w:rsidRDefault="00505E97" w:rsidP="00505E97">
            <w:pPr>
              <w:pStyle w:val="Logotoevoeging"/>
            </w:pPr>
          </w:p>
        </w:tc>
      </w:tr>
      <w:tr w:rsidR="00505E97" w:rsidRPr="00B07985" w14:paraId="5DFE1755" w14:textId="77777777" w:rsidTr="00D82E8D">
        <w:trPr>
          <w:cantSplit/>
          <w:trHeight w:hRule="exact" w:val="1418"/>
        </w:trPr>
        <w:tc>
          <w:tcPr>
            <w:tcW w:w="4536" w:type="dxa"/>
            <w:gridSpan w:val="3"/>
          </w:tcPr>
          <w:p w14:paraId="26E5C4ED" w14:textId="77777777" w:rsidR="00505E97" w:rsidRPr="00690407" w:rsidRDefault="00505E97" w:rsidP="00505E9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B142A9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B142A9">
              <w:t>«Lastname»</w:t>
            </w:r>
            <w:r>
              <w:fldChar w:fldCharType="end"/>
            </w:r>
          </w:p>
          <w:p w14:paraId="57C08619" w14:textId="77777777" w:rsidR="00505E97" w:rsidRDefault="00505E97" w:rsidP="00505E97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B142A9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E41F4A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0FE54A4C" w14:textId="77777777" w:rsidR="00505E97" w:rsidRPr="00D82E8D" w:rsidRDefault="00505E97" w:rsidP="00505E97">
            <w:pPr>
              <w:rPr>
                <w:lang w:val="en-US"/>
              </w:rPr>
            </w:pPr>
          </w:p>
        </w:tc>
        <w:tc>
          <w:tcPr>
            <w:tcW w:w="4536" w:type="dxa"/>
            <w:gridSpan w:val="2"/>
          </w:tcPr>
          <w:p w14:paraId="6A5FF796" w14:textId="77777777" w:rsidR="00505E97" w:rsidRPr="00690407" w:rsidRDefault="00505E97" w:rsidP="00505E9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B142A9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B142A9">
              <w:t>«Lastname»</w:t>
            </w:r>
            <w:r>
              <w:fldChar w:fldCharType="end"/>
            </w:r>
          </w:p>
          <w:p w14:paraId="7EAA153F" w14:textId="77777777" w:rsidR="00505E97" w:rsidRDefault="00505E97" w:rsidP="00505E97">
            <w:pPr>
              <w:pStyle w:val="Onderdeel"/>
            </w:pPr>
            <w:r>
              <w:rPr>
                <w:szCs w:val="18"/>
              </w:rPr>
              <w:fldChar w:fldCharType="begin"/>
            </w:r>
            <w:r w:rsidRPr="00D82E8D">
              <w:rPr>
                <w:szCs w:val="18"/>
              </w:rPr>
              <w:instrText xml:space="preserve"> MERGEFIELD Affiliation </w:instrText>
            </w:r>
            <w:r>
              <w:rPr>
                <w:szCs w:val="18"/>
              </w:rPr>
              <w:fldChar w:fldCharType="separate"/>
            </w:r>
            <w:r w:rsidR="00B142A9">
              <w:rPr>
                <w:szCs w:val="18"/>
              </w:rPr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E41F4A">
              <w:t>«Volgende record»</w:t>
            </w:r>
            <w:r>
              <w:fldChar w:fldCharType="end"/>
            </w:r>
          </w:p>
        </w:tc>
      </w:tr>
      <w:tr w:rsidR="00505E97" w:rsidRPr="00B07985" w14:paraId="5FAF8882" w14:textId="77777777" w:rsidTr="00505E97">
        <w:trPr>
          <w:cantSplit/>
          <w:trHeight w:hRule="exact" w:val="567"/>
        </w:trPr>
        <w:tc>
          <w:tcPr>
            <w:tcW w:w="4536" w:type="dxa"/>
            <w:gridSpan w:val="3"/>
            <w:vAlign w:val="center"/>
          </w:tcPr>
          <w:p w14:paraId="77D2050C" w14:textId="69A58808" w:rsidR="00505E97" w:rsidRDefault="00B142A9" w:rsidP="00505E97">
            <w:pPr>
              <w:pStyle w:val="Logo"/>
            </w:pPr>
            <w:r>
              <w:drawing>
                <wp:inline distT="0" distB="0" distL="0" distR="0" wp14:anchorId="27CA6487" wp14:editId="5AB194C7">
                  <wp:extent cx="1548765" cy="298450"/>
                  <wp:effectExtent l="0" t="0" r="0" b="6350"/>
                  <wp:docPr id="8253057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29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vMerge/>
          </w:tcPr>
          <w:p w14:paraId="4F189026" w14:textId="77777777" w:rsidR="00505E97" w:rsidRPr="00B000B9" w:rsidRDefault="00505E97" w:rsidP="00505E97">
            <w:pPr>
              <w:rPr>
                <w:lang w:val="nl-NL"/>
              </w:rPr>
            </w:pPr>
          </w:p>
        </w:tc>
        <w:tc>
          <w:tcPr>
            <w:tcW w:w="4536" w:type="dxa"/>
            <w:gridSpan w:val="2"/>
            <w:vAlign w:val="center"/>
          </w:tcPr>
          <w:p w14:paraId="7C5EE621" w14:textId="53753B9D" w:rsidR="00505E97" w:rsidRDefault="00B142A9" w:rsidP="00505E97">
            <w:pPr>
              <w:pStyle w:val="Logo"/>
            </w:pPr>
            <w:r>
              <w:drawing>
                <wp:inline distT="0" distB="0" distL="0" distR="0" wp14:anchorId="2EB4D706" wp14:editId="44718E84">
                  <wp:extent cx="1548765" cy="298450"/>
                  <wp:effectExtent l="0" t="0" r="0" b="6350"/>
                  <wp:docPr id="118560999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29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5E97" w:rsidRPr="00B07985" w14:paraId="782B6FE1" w14:textId="77777777" w:rsidTr="00505E97">
        <w:trPr>
          <w:cantSplit/>
          <w:trHeight w:hRule="exact" w:val="284"/>
        </w:trPr>
        <w:tc>
          <w:tcPr>
            <w:tcW w:w="4536" w:type="dxa"/>
            <w:gridSpan w:val="3"/>
          </w:tcPr>
          <w:p w14:paraId="6C14BB44" w14:textId="77777777" w:rsidR="00505E97" w:rsidRPr="00B07985" w:rsidRDefault="00505E97" w:rsidP="00505E97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726109F3" w14:textId="77777777" w:rsidR="00505E97" w:rsidRPr="00B07985" w:rsidRDefault="00505E97" w:rsidP="00505E97">
            <w:pPr>
              <w:rPr>
                <w:lang w:val="en-US"/>
              </w:rPr>
            </w:pPr>
          </w:p>
        </w:tc>
        <w:tc>
          <w:tcPr>
            <w:tcW w:w="4536" w:type="dxa"/>
            <w:gridSpan w:val="2"/>
          </w:tcPr>
          <w:p w14:paraId="0FC79F00" w14:textId="77777777" w:rsidR="00505E97" w:rsidRPr="00B07985" w:rsidRDefault="00505E97" w:rsidP="00505E97">
            <w:pPr>
              <w:rPr>
                <w:lang w:val="en-US"/>
              </w:rPr>
            </w:pPr>
          </w:p>
        </w:tc>
      </w:tr>
      <w:tr w:rsidR="00505E97" w:rsidRPr="00B07985" w14:paraId="3BD65B4E" w14:textId="77777777" w:rsidTr="00FD006B">
        <w:trPr>
          <w:cantSplit/>
          <w:trHeight w:hRule="exact" w:val="851"/>
        </w:trPr>
        <w:tc>
          <w:tcPr>
            <w:tcW w:w="3559" w:type="dxa"/>
            <w:vAlign w:val="center"/>
          </w:tcPr>
          <w:p w14:paraId="35700360" w14:textId="221E2DAF" w:rsidR="00505E97" w:rsidRPr="00690407" w:rsidRDefault="00B142A9" w:rsidP="00505E97">
            <w:pPr>
              <w:pStyle w:val="Logo"/>
            </w:pPr>
            <w:r>
              <w:t>Naam congres | extra info</w:t>
            </w:r>
          </w:p>
        </w:tc>
        <w:tc>
          <w:tcPr>
            <w:tcW w:w="977" w:type="dxa"/>
            <w:gridSpan w:val="2"/>
            <w:vAlign w:val="center"/>
          </w:tcPr>
          <w:p w14:paraId="253E3E70" w14:textId="77777777" w:rsidR="00505E97" w:rsidRPr="00690407" w:rsidRDefault="00505E97" w:rsidP="00505E97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5FEE09E1" w14:textId="77777777" w:rsidR="00505E97" w:rsidRPr="00B07985" w:rsidRDefault="00505E97" w:rsidP="00505E97">
            <w:pPr>
              <w:rPr>
                <w:lang w:val="en-US"/>
              </w:rPr>
            </w:pPr>
          </w:p>
        </w:tc>
        <w:tc>
          <w:tcPr>
            <w:tcW w:w="3572" w:type="dxa"/>
            <w:vAlign w:val="center"/>
          </w:tcPr>
          <w:p w14:paraId="49FDE99C" w14:textId="682D9A23" w:rsidR="00505E97" w:rsidRPr="00690407" w:rsidRDefault="00B142A9" w:rsidP="00505E97">
            <w:pPr>
              <w:pStyle w:val="Logo"/>
            </w:pPr>
            <w:r>
              <w:t>Naam congres | extra info</w:t>
            </w:r>
          </w:p>
        </w:tc>
        <w:tc>
          <w:tcPr>
            <w:tcW w:w="964" w:type="dxa"/>
            <w:vAlign w:val="center"/>
          </w:tcPr>
          <w:p w14:paraId="2CF7DC97" w14:textId="77777777" w:rsidR="00505E97" w:rsidRPr="00261628" w:rsidRDefault="00505E97" w:rsidP="00505E97">
            <w:pPr>
              <w:pStyle w:val="Logotoevoeging"/>
            </w:pPr>
          </w:p>
        </w:tc>
      </w:tr>
      <w:tr w:rsidR="00505E97" w:rsidRPr="00B07985" w14:paraId="555B9826" w14:textId="77777777" w:rsidTr="00D82E8D">
        <w:trPr>
          <w:cantSplit/>
          <w:trHeight w:hRule="exact" w:val="1418"/>
        </w:trPr>
        <w:tc>
          <w:tcPr>
            <w:tcW w:w="4536" w:type="dxa"/>
            <w:gridSpan w:val="3"/>
          </w:tcPr>
          <w:p w14:paraId="29799FFF" w14:textId="77777777" w:rsidR="00505E97" w:rsidRPr="00690407" w:rsidRDefault="00505E97" w:rsidP="00505E9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B142A9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B142A9">
              <w:t>«Lastname»</w:t>
            </w:r>
            <w:r>
              <w:fldChar w:fldCharType="end"/>
            </w:r>
          </w:p>
          <w:p w14:paraId="39FBB940" w14:textId="77777777" w:rsidR="00505E97" w:rsidRDefault="00505E97" w:rsidP="00505E97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B142A9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E41F4A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08FEAE43" w14:textId="77777777" w:rsidR="00505E97" w:rsidRPr="00B07985" w:rsidRDefault="00505E97" w:rsidP="00505E97">
            <w:pPr>
              <w:rPr>
                <w:lang w:val="en-US"/>
              </w:rPr>
            </w:pPr>
          </w:p>
        </w:tc>
        <w:tc>
          <w:tcPr>
            <w:tcW w:w="4536" w:type="dxa"/>
            <w:gridSpan w:val="2"/>
          </w:tcPr>
          <w:p w14:paraId="2D6FE3EF" w14:textId="77777777" w:rsidR="00505E97" w:rsidRPr="00690407" w:rsidRDefault="00505E97" w:rsidP="00505E9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B142A9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B142A9">
              <w:t>«Lastname»</w:t>
            </w:r>
            <w:r>
              <w:fldChar w:fldCharType="end"/>
            </w:r>
          </w:p>
          <w:p w14:paraId="38880604" w14:textId="77777777" w:rsidR="00505E97" w:rsidRDefault="00505E97" w:rsidP="00505E97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B142A9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E41F4A">
              <w:t>«Volgende record»</w:t>
            </w:r>
            <w:r>
              <w:fldChar w:fldCharType="end"/>
            </w:r>
          </w:p>
        </w:tc>
      </w:tr>
      <w:tr w:rsidR="00505E97" w:rsidRPr="00B07985" w14:paraId="5C4186E9" w14:textId="77777777" w:rsidTr="00505E97">
        <w:trPr>
          <w:cantSplit/>
          <w:trHeight w:hRule="exact" w:val="567"/>
        </w:trPr>
        <w:tc>
          <w:tcPr>
            <w:tcW w:w="4536" w:type="dxa"/>
            <w:gridSpan w:val="3"/>
            <w:vAlign w:val="center"/>
          </w:tcPr>
          <w:p w14:paraId="35E8DBB2" w14:textId="52A2F03F" w:rsidR="00505E97" w:rsidRDefault="00B142A9" w:rsidP="00505E97">
            <w:pPr>
              <w:pStyle w:val="Logo"/>
            </w:pPr>
            <w:r>
              <w:drawing>
                <wp:inline distT="0" distB="0" distL="0" distR="0" wp14:anchorId="4BC7F783" wp14:editId="0BC2FE50">
                  <wp:extent cx="1548765" cy="298450"/>
                  <wp:effectExtent l="0" t="0" r="0" b="6350"/>
                  <wp:docPr id="27608683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29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vMerge/>
          </w:tcPr>
          <w:p w14:paraId="4141191A" w14:textId="77777777" w:rsidR="00505E97" w:rsidRPr="00B07985" w:rsidRDefault="00505E97" w:rsidP="00505E97">
            <w:pPr>
              <w:rPr>
                <w:lang w:val="en-US"/>
              </w:rPr>
            </w:pPr>
          </w:p>
        </w:tc>
        <w:tc>
          <w:tcPr>
            <w:tcW w:w="4536" w:type="dxa"/>
            <w:gridSpan w:val="2"/>
            <w:vAlign w:val="center"/>
          </w:tcPr>
          <w:p w14:paraId="796CC153" w14:textId="132B6F0D" w:rsidR="00505E97" w:rsidRDefault="00B142A9" w:rsidP="00505E97">
            <w:pPr>
              <w:pStyle w:val="Logo"/>
            </w:pPr>
            <w:r>
              <w:drawing>
                <wp:inline distT="0" distB="0" distL="0" distR="0" wp14:anchorId="3392E4E8" wp14:editId="2CD8C5DD">
                  <wp:extent cx="1548765" cy="298450"/>
                  <wp:effectExtent l="0" t="0" r="0" b="6350"/>
                  <wp:docPr id="178711495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29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5E97" w:rsidRPr="00B07985" w14:paraId="7BDC4975" w14:textId="77777777" w:rsidTr="00505E97">
        <w:trPr>
          <w:cantSplit/>
          <w:trHeight w:hRule="exact" w:val="284"/>
        </w:trPr>
        <w:tc>
          <w:tcPr>
            <w:tcW w:w="4536" w:type="dxa"/>
            <w:gridSpan w:val="3"/>
          </w:tcPr>
          <w:p w14:paraId="58E178ED" w14:textId="77777777" w:rsidR="00505E97" w:rsidRPr="00B07985" w:rsidRDefault="00505E97" w:rsidP="00505E97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5CE90598" w14:textId="77777777" w:rsidR="00505E97" w:rsidRPr="00B07985" w:rsidRDefault="00505E97" w:rsidP="00505E97">
            <w:pPr>
              <w:rPr>
                <w:lang w:val="en-US"/>
              </w:rPr>
            </w:pPr>
          </w:p>
        </w:tc>
        <w:tc>
          <w:tcPr>
            <w:tcW w:w="4536" w:type="dxa"/>
            <w:gridSpan w:val="2"/>
          </w:tcPr>
          <w:p w14:paraId="72888ED4" w14:textId="77777777" w:rsidR="00505E97" w:rsidRPr="00B07985" w:rsidRDefault="00505E97" w:rsidP="00505E97">
            <w:pPr>
              <w:rPr>
                <w:lang w:val="en-US"/>
              </w:rPr>
            </w:pPr>
          </w:p>
        </w:tc>
      </w:tr>
      <w:tr w:rsidR="00505E97" w:rsidRPr="00B07985" w14:paraId="77C4E949" w14:textId="77777777" w:rsidTr="006C71AB">
        <w:trPr>
          <w:cantSplit/>
          <w:trHeight w:hRule="exact" w:val="851"/>
        </w:trPr>
        <w:tc>
          <w:tcPr>
            <w:tcW w:w="3559" w:type="dxa"/>
            <w:vAlign w:val="center"/>
          </w:tcPr>
          <w:p w14:paraId="4CFB03D1" w14:textId="7E45E9ED" w:rsidR="00505E97" w:rsidRPr="0067211D" w:rsidRDefault="00B142A9" w:rsidP="00505E97">
            <w:pPr>
              <w:pStyle w:val="Logo"/>
            </w:pPr>
            <w:r>
              <w:t>Naam congres | extra info</w:t>
            </w:r>
          </w:p>
        </w:tc>
        <w:tc>
          <w:tcPr>
            <w:tcW w:w="977" w:type="dxa"/>
            <w:gridSpan w:val="2"/>
            <w:vAlign w:val="center"/>
          </w:tcPr>
          <w:p w14:paraId="54CE3B92" w14:textId="77777777" w:rsidR="00505E97" w:rsidRPr="0067211D" w:rsidRDefault="00505E97" w:rsidP="00505E97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06D0374B" w14:textId="77777777" w:rsidR="00505E97" w:rsidRPr="00505E97" w:rsidRDefault="00505E97" w:rsidP="00505E97">
            <w:pPr>
              <w:rPr>
                <w:lang w:val="en-US"/>
              </w:rPr>
            </w:pPr>
          </w:p>
        </w:tc>
        <w:tc>
          <w:tcPr>
            <w:tcW w:w="3572" w:type="dxa"/>
            <w:vAlign w:val="center"/>
          </w:tcPr>
          <w:p w14:paraId="7CE5F742" w14:textId="45E35B9F" w:rsidR="00505E97" w:rsidRPr="00690407" w:rsidRDefault="00B142A9" w:rsidP="00505E97">
            <w:pPr>
              <w:pStyle w:val="Logo"/>
            </w:pPr>
            <w:r>
              <w:t>Naam congres | extra info</w:t>
            </w:r>
          </w:p>
        </w:tc>
        <w:tc>
          <w:tcPr>
            <w:tcW w:w="964" w:type="dxa"/>
            <w:vAlign w:val="center"/>
          </w:tcPr>
          <w:p w14:paraId="1D4B95F7" w14:textId="77777777" w:rsidR="00505E97" w:rsidRPr="00690407" w:rsidRDefault="00505E97" w:rsidP="00505E97">
            <w:pPr>
              <w:pStyle w:val="Logotoevoeging"/>
            </w:pPr>
          </w:p>
        </w:tc>
      </w:tr>
      <w:tr w:rsidR="00505E97" w:rsidRPr="00B07985" w14:paraId="08FD0761" w14:textId="77777777" w:rsidTr="00D82E8D">
        <w:trPr>
          <w:cantSplit/>
          <w:trHeight w:hRule="exact" w:val="1418"/>
        </w:trPr>
        <w:tc>
          <w:tcPr>
            <w:tcW w:w="4536" w:type="dxa"/>
            <w:gridSpan w:val="3"/>
          </w:tcPr>
          <w:p w14:paraId="58369D70" w14:textId="77777777" w:rsidR="00505E97" w:rsidRPr="00690407" w:rsidRDefault="00505E97" w:rsidP="00505E9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B142A9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B142A9">
              <w:t>«Lastname»</w:t>
            </w:r>
            <w:r>
              <w:fldChar w:fldCharType="end"/>
            </w:r>
          </w:p>
          <w:p w14:paraId="4242BEB5" w14:textId="77777777" w:rsidR="00505E97" w:rsidRDefault="00505E97" w:rsidP="00505E97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B142A9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E41F4A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159B0A9C" w14:textId="77777777" w:rsidR="00505E97" w:rsidRPr="00B142A9" w:rsidRDefault="00505E97" w:rsidP="00505E97">
            <w:pPr>
              <w:rPr>
                <w:lang w:val="en-US"/>
              </w:rPr>
            </w:pPr>
          </w:p>
        </w:tc>
        <w:tc>
          <w:tcPr>
            <w:tcW w:w="4536" w:type="dxa"/>
            <w:gridSpan w:val="2"/>
          </w:tcPr>
          <w:p w14:paraId="77F2C8E0" w14:textId="77777777" w:rsidR="00505E97" w:rsidRPr="00690407" w:rsidRDefault="00505E97" w:rsidP="00505E9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B142A9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B142A9">
              <w:t>«Lastname»</w:t>
            </w:r>
            <w:r>
              <w:fldChar w:fldCharType="end"/>
            </w:r>
          </w:p>
          <w:p w14:paraId="38114125" w14:textId="77777777" w:rsidR="00505E97" w:rsidRDefault="00505E97" w:rsidP="00505E97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B142A9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E41F4A">
              <w:t>«Volgende record»</w:t>
            </w:r>
            <w:r>
              <w:fldChar w:fldCharType="end"/>
            </w:r>
          </w:p>
        </w:tc>
      </w:tr>
      <w:tr w:rsidR="00505E97" w:rsidRPr="00B07985" w14:paraId="328A3871" w14:textId="77777777" w:rsidTr="00505E97">
        <w:trPr>
          <w:cantSplit/>
          <w:trHeight w:hRule="exact" w:val="567"/>
        </w:trPr>
        <w:tc>
          <w:tcPr>
            <w:tcW w:w="4536" w:type="dxa"/>
            <w:gridSpan w:val="3"/>
            <w:vAlign w:val="center"/>
          </w:tcPr>
          <w:p w14:paraId="6E10CD08" w14:textId="212448D1" w:rsidR="00505E97" w:rsidRDefault="00B142A9" w:rsidP="00505E97">
            <w:pPr>
              <w:pStyle w:val="Logo"/>
            </w:pPr>
            <w:r>
              <w:drawing>
                <wp:inline distT="0" distB="0" distL="0" distR="0" wp14:anchorId="01B11516" wp14:editId="41CE4470">
                  <wp:extent cx="1548765" cy="298450"/>
                  <wp:effectExtent l="0" t="0" r="0" b="6350"/>
                  <wp:docPr id="53411305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29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vMerge/>
          </w:tcPr>
          <w:p w14:paraId="15969FF9" w14:textId="77777777" w:rsidR="00505E97" w:rsidRPr="00B000B9" w:rsidRDefault="00505E97" w:rsidP="00505E97">
            <w:pPr>
              <w:rPr>
                <w:lang w:val="nl-NL"/>
              </w:rPr>
            </w:pPr>
          </w:p>
        </w:tc>
        <w:tc>
          <w:tcPr>
            <w:tcW w:w="4536" w:type="dxa"/>
            <w:gridSpan w:val="2"/>
            <w:vAlign w:val="center"/>
          </w:tcPr>
          <w:p w14:paraId="4E83D4DE" w14:textId="286FFFDF" w:rsidR="00505E97" w:rsidRDefault="00B142A9" w:rsidP="00505E97">
            <w:pPr>
              <w:pStyle w:val="Logo"/>
            </w:pPr>
            <w:r>
              <w:drawing>
                <wp:inline distT="0" distB="0" distL="0" distR="0" wp14:anchorId="28E6F414" wp14:editId="2824D79A">
                  <wp:extent cx="1548765" cy="298450"/>
                  <wp:effectExtent l="0" t="0" r="0" b="6350"/>
                  <wp:docPr id="80743452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29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5E97" w:rsidRPr="00B07985" w14:paraId="5337009B" w14:textId="77777777" w:rsidTr="00505E97">
        <w:trPr>
          <w:cantSplit/>
          <w:trHeight w:hRule="exact" w:val="284"/>
        </w:trPr>
        <w:tc>
          <w:tcPr>
            <w:tcW w:w="4536" w:type="dxa"/>
            <w:gridSpan w:val="3"/>
          </w:tcPr>
          <w:p w14:paraId="7BA42130" w14:textId="77777777" w:rsidR="00505E97" w:rsidRPr="00B07985" w:rsidRDefault="00505E97" w:rsidP="00505E97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629A1BFB" w14:textId="77777777" w:rsidR="00505E97" w:rsidRPr="00B07985" w:rsidRDefault="00505E97" w:rsidP="00505E97">
            <w:pPr>
              <w:rPr>
                <w:lang w:val="en-US"/>
              </w:rPr>
            </w:pPr>
          </w:p>
        </w:tc>
        <w:tc>
          <w:tcPr>
            <w:tcW w:w="4536" w:type="dxa"/>
            <w:gridSpan w:val="2"/>
          </w:tcPr>
          <w:p w14:paraId="4D305B9A" w14:textId="77777777" w:rsidR="00505E97" w:rsidRPr="00B07985" w:rsidRDefault="00505E97" w:rsidP="00505E97">
            <w:pPr>
              <w:rPr>
                <w:lang w:val="en-US"/>
              </w:rPr>
            </w:pPr>
          </w:p>
        </w:tc>
      </w:tr>
      <w:tr w:rsidR="00505E97" w:rsidRPr="00B07985" w14:paraId="33F3BAC3" w14:textId="77777777" w:rsidTr="007A648E">
        <w:trPr>
          <w:cantSplit/>
          <w:trHeight w:hRule="exact" w:val="851"/>
        </w:trPr>
        <w:tc>
          <w:tcPr>
            <w:tcW w:w="3559" w:type="dxa"/>
            <w:vAlign w:val="center"/>
          </w:tcPr>
          <w:p w14:paraId="001F161A" w14:textId="7835FCA0" w:rsidR="00505E97" w:rsidRPr="0067211D" w:rsidRDefault="00B142A9" w:rsidP="00505E97">
            <w:pPr>
              <w:pStyle w:val="Logo"/>
            </w:pPr>
            <w:r>
              <w:t>Naam congres | extra info</w:t>
            </w:r>
          </w:p>
        </w:tc>
        <w:tc>
          <w:tcPr>
            <w:tcW w:w="977" w:type="dxa"/>
            <w:gridSpan w:val="2"/>
            <w:vAlign w:val="center"/>
          </w:tcPr>
          <w:p w14:paraId="439F841D" w14:textId="77777777" w:rsidR="00505E97" w:rsidRPr="0067211D" w:rsidRDefault="00505E97" w:rsidP="00505E97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599C2DDE" w14:textId="77777777" w:rsidR="00505E97" w:rsidRPr="00505E97" w:rsidRDefault="00505E97" w:rsidP="00505E97">
            <w:pPr>
              <w:rPr>
                <w:lang w:val="en-US"/>
              </w:rPr>
            </w:pPr>
          </w:p>
        </w:tc>
        <w:tc>
          <w:tcPr>
            <w:tcW w:w="3572" w:type="dxa"/>
            <w:vAlign w:val="center"/>
          </w:tcPr>
          <w:p w14:paraId="57988400" w14:textId="324781FA" w:rsidR="00505E97" w:rsidRPr="00690407" w:rsidRDefault="00B142A9" w:rsidP="00505E97">
            <w:pPr>
              <w:pStyle w:val="Logo"/>
            </w:pPr>
            <w:r>
              <w:t>Naam congres | extra info</w:t>
            </w:r>
          </w:p>
        </w:tc>
        <w:tc>
          <w:tcPr>
            <w:tcW w:w="964" w:type="dxa"/>
            <w:vAlign w:val="center"/>
          </w:tcPr>
          <w:p w14:paraId="110CD27D" w14:textId="77777777" w:rsidR="00505E97" w:rsidRPr="00690407" w:rsidRDefault="00505E97" w:rsidP="00505E97">
            <w:pPr>
              <w:pStyle w:val="Logotoevoeging"/>
            </w:pPr>
          </w:p>
        </w:tc>
      </w:tr>
      <w:tr w:rsidR="00505E97" w:rsidRPr="00B07985" w14:paraId="3BCE4A47" w14:textId="77777777" w:rsidTr="00D82E8D">
        <w:trPr>
          <w:cantSplit/>
          <w:trHeight w:hRule="exact" w:val="1418"/>
        </w:trPr>
        <w:tc>
          <w:tcPr>
            <w:tcW w:w="4536" w:type="dxa"/>
            <w:gridSpan w:val="3"/>
          </w:tcPr>
          <w:p w14:paraId="28508AE8" w14:textId="77777777" w:rsidR="00505E97" w:rsidRPr="00690407" w:rsidRDefault="00505E97" w:rsidP="00505E9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B142A9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B142A9">
              <w:t>«Lastname»</w:t>
            </w:r>
            <w:r>
              <w:fldChar w:fldCharType="end"/>
            </w:r>
          </w:p>
          <w:p w14:paraId="34EDA55F" w14:textId="77777777" w:rsidR="00505E97" w:rsidRDefault="00505E97" w:rsidP="00505E97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B142A9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E41F4A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1BEE051B" w14:textId="77777777" w:rsidR="00505E97" w:rsidRPr="00B142A9" w:rsidRDefault="00505E97" w:rsidP="00505E97">
            <w:pPr>
              <w:rPr>
                <w:lang w:val="en-US"/>
              </w:rPr>
            </w:pPr>
          </w:p>
        </w:tc>
        <w:tc>
          <w:tcPr>
            <w:tcW w:w="4536" w:type="dxa"/>
            <w:gridSpan w:val="2"/>
          </w:tcPr>
          <w:p w14:paraId="15469D40" w14:textId="77777777" w:rsidR="00505E97" w:rsidRPr="00690407" w:rsidRDefault="00505E97" w:rsidP="00505E9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B142A9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B142A9">
              <w:t>«Lastname»</w:t>
            </w:r>
            <w:r>
              <w:fldChar w:fldCharType="end"/>
            </w:r>
          </w:p>
          <w:p w14:paraId="510B5BD1" w14:textId="77777777" w:rsidR="00505E97" w:rsidRDefault="00505E97" w:rsidP="00505E97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B142A9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E41F4A">
              <w:t>«Volgende record»</w:t>
            </w:r>
            <w:r>
              <w:fldChar w:fldCharType="end"/>
            </w:r>
          </w:p>
        </w:tc>
      </w:tr>
      <w:tr w:rsidR="00505E97" w:rsidRPr="00B07985" w14:paraId="63E54A18" w14:textId="77777777" w:rsidTr="00505E97">
        <w:trPr>
          <w:cantSplit/>
          <w:trHeight w:hRule="exact" w:val="567"/>
        </w:trPr>
        <w:tc>
          <w:tcPr>
            <w:tcW w:w="4536" w:type="dxa"/>
            <w:gridSpan w:val="3"/>
            <w:vAlign w:val="center"/>
          </w:tcPr>
          <w:p w14:paraId="7404481A" w14:textId="4A0AA065" w:rsidR="00505E97" w:rsidRDefault="00B142A9" w:rsidP="00505E97">
            <w:pPr>
              <w:pStyle w:val="Logo"/>
            </w:pPr>
            <w:r>
              <w:drawing>
                <wp:inline distT="0" distB="0" distL="0" distR="0" wp14:anchorId="29340F22" wp14:editId="2DB313C8">
                  <wp:extent cx="1548765" cy="298450"/>
                  <wp:effectExtent l="0" t="0" r="0" b="6350"/>
                  <wp:docPr id="36606533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29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vMerge/>
          </w:tcPr>
          <w:p w14:paraId="634F0421" w14:textId="77777777" w:rsidR="00505E97" w:rsidRPr="00B000B9" w:rsidRDefault="00505E97" w:rsidP="00505E97">
            <w:pPr>
              <w:rPr>
                <w:lang w:val="nl-NL"/>
              </w:rPr>
            </w:pPr>
          </w:p>
        </w:tc>
        <w:tc>
          <w:tcPr>
            <w:tcW w:w="4536" w:type="dxa"/>
            <w:gridSpan w:val="2"/>
            <w:vAlign w:val="center"/>
          </w:tcPr>
          <w:p w14:paraId="695E5B66" w14:textId="172FC98F" w:rsidR="00505E97" w:rsidRDefault="00B142A9" w:rsidP="00505E97">
            <w:pPr>
              <w:pStyle w:val="Logo"/>
            </w:pPr>
            <w:r>
              <w:drawing>
                <wp:inline distT="0" distB="0" distL="0" distR="0" wp14:anchorId="416CB336" wp14:editId="3D4B9213">
                  <wp:extent cx="1548765" cy="298450"/>
                  <wp:effectExtent l="0" t="0" r="0" b="6350"/>
                  <wp:docPr id="160929866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29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586617" w14:textId="77777777" w:rsidR="00F926FD" w:rsidRPr="00B07985" w:rsidRDefault="00F926FD" w:rsidP="00F711A0">
      <w:pPr>
        <w:rPr>
          <w:lang w:val="en-US"/>
        </w:rPr>
      </w:pPr>
    </w:p>
    <w:sectPr w:rsidR="00F926FD" w:rsidRPr="00B07985" w:rsidSect="0067211D">
      <w:type w:val="continuous"/>
      <w:pgSz w:w="11905" w:h="16837" w:code="9"/>
      <w:pgMar w:top="714" w:right="992" w:bottom="0" w:left="992" w:header="284" w:footer="28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B6D11" w14:textId="77777777" w:rsidR="00B142A9" w:rsidRDefault="00B142A9" w:rsidP="00F711A0">
      <w:r>
        <w:separator/>
      </w:r>
    </w:p>
  </w:endnote>
  <w:endnote w:type="continuationSeparator" w:id="0">
    <w:p w14:paraId="3223FE9B" w14:textId="77777777" w:rsidR="00B142A9" w:rsidRDefault="00B142A9" w:rsidP="00F71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D07DC" w14:textId="77777777" w:rsidR="00B142A9" w:rsidRDefault="00B142A9" w:rsidP="00F711A0">
      <w:r>
        <w:separator/>
      </w:r>
    </w:p>
  </w:footnote>
  <w:footnote w:type="continuationSeparator" w:id="0">
    <w:p w14:paraId="3118192C" w14:textId="77777777" w:rsidR="00B142A9" w:rsidRDefault="00B142A9" w:rsidP="00F711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mailMerge>
    <w:mainDocumentType w:val="catalog"/>
    <w:linkToQuery/>
    <w:dataType w:val="native"/>
    <w:connectString w:val="Provider=Microsoft.ACE.OLEDB.12.0;User ID=Admin;Data Source=C:\Users\tdekleijn\OneDrive - Mediacenter Rotterdam\Documenten\342868_CS 10000_Etiketten\Badges - Excel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Sheet1$`"/>
    <w:odso>
      <w:table w:val=""/>
      <w:colDelim w:val="9"/>
      <w:fHdr/>
      <w:fieldMapData>
        <w:column w:val="0"/>
        <w:lid w:val="nl-NL"/>
      </w:fieldMapData>
      <w:fieldMapData>
        <w:column w:val="0"/>
        <w:lid w:val="nl-NL"/>
      </w:fieldMapData>
      <w:fieldMapData>
        <w:type w:val="dbColumn"/>
        <w:name w:val="Firstname"/>
        <w:mappedName w:val="Voornaam"/>
        <w:column w:val="0"/>
        <w:lid w:val="nl-NL"/>
      </w:fieldMapData>
      <w:fieldMapData>
        <w:column w:val="0"/>
        <w:lid w:val="nl-NL"/>
      </w:fieldMapData>
      <w:fieldMapData>
        <w:type w:val="dbColumn"/>
        <w:name w:val="Lastname"/>
        <w:mappedName w:val="Achternaam"/>
        <w:column w:val="1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column w:val="0"/>
        <w:lid w:val="nl-NL"/>
      </w:fieldMapData>
      <w:fieldMapData>
        <w:type w:val="dbColumn"/>
        <w:name w:val="Group"/>
        <w:mappedName w:val="Afdeling"/>
        <w:column w:val="3"/>
        <w:lid w:val="nl-NL"/>
      </w:fieldMapData>
    </w:odso>
  </w:mailMerge>
  <w:defaultTabStop w:val="720"/>
  <w:hyphenationZone w:val="425"/>
  <w:characterSpacingControl w:val="doNotCompress"/>
  <w:hdrShapeDefaults>
    <o:shapedefaults v:ext="edit" spidmax="20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2A9"/>
    <w:rsid w:val="00002977"/>
    <w:rsid w:val="000128DD"/>
    <w:rsid w:val="000A634E"/>
    <w:rsid w:val="002141BB"/>
    <w:rsid w:val="002150ED"/>
    <w:rsid w:val="00261628"/>
    <w:rsid w:val="002B36D8"/>
    <w:rsid w:val="002C37AB"/>
    <w:rsid w:val="00321BD3"/>
    <w:rsid w:val="00360809"/>
    <w:rsid w:val="00394316"/>
    <w:rsid w:val="004653DC"/>
    <w:rsid w:val="00485464"/>
    <w:rsid w:val="004F4BFA"/>
    <w:rsid w:val="00505E97"/>
    <w:rsid w:val="00546498"/>
    <w:rsid w:val="0067211D"/>
    <w:rsid w:val="00690407"/>
    <w:rsid w:val="00741905"/>
    <w:rsid w:val="00743167"/>
    <w:rsid w:val="00747920"/>
    <w:rsid w:val="00786397"/>
    <w:rsid w:val="00895887"/>
    <w:rsid w:val="00897B6C"/>
    <w:rsid w:val="008D78AE"/>
    <w:rsid w:val="008E0B61"/>
    <w:rsid w:val="00991416"/>
    <w:rsid w:val="009B02CD"/>
    <w:rsid w:val="009C4BB5"/>
    <w:rsid w:val="00A766B3"/>
    <w:rsid w:val="00AF40F3"/>
    <w:rsid w:val="00B000B9"/>
    <w:rsid w:val="00B07985"/>
    <w:rsid w:val="00B142A9"/>
    <w:rsid w:val="00C35118"/>
    <w:rsid w:val="00C5009D"/>
    <w:rsid w:val="00C53BF0"/>
    <w:rsid w:val="00CD45D5"/>
    <w:rsid w:val="00D01734"/>
    <w:rsid w:val="00D20634"/>
    <w:rsid w:val="00D82E8D"/>
    <w:rsid w:val="00E321C7"/>
    <w:rsid w:val="00E41F4A"/>
    <w:rsid w:val="00E54A05"/>
    <w:rsid w:val="00EF29C5"/>
    <w:rsid w:val="00F711A0"/>
    <w:rsid w:val="00F9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,"/>
  <w:listSeparator w:val=";"/>
  <w14:docId w14:val="406D587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1A0"/>
    <w:pPr>
      <w:spacing w:after="0" w:line="240" w:lineRule="exact"/>
      <w:ind w:left="397" w:right="284"/>
    </w:pPr>
    <w:rPr>
      <w:rFonts w:ascii="Verdana" w:hAnsi="Verdana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nderdeel">
    <w:name w:val="Onderdeel"/>
    <w:basedOn w:val="Normal"/>
    <w:qFormat/>
    <w:rsid w:val="00D82E8D"/>
    <w:rPr>
      <w:noProof/>
      <w:sz w:val="18"/>
      <w:lang w:val="en-US"/>
    </w:rPr>
  </w:style>
  <w:style w:type="paragraph" w:customStyle="1" w:styleId="Naam">
    <w:name w:val="Naam"/>
    <w:basedOn w:val="Normal"/>
    <w:qFormat/>
    <w:rsid w:val="00690407"/>
    <w:pPr>
      <w:spacing w:after="50" w:line="360" w:lineRule="exact"/>
    </w:pPr>
    <w:rPr>
      <w:b/>
      <w:noProof/>
      <w:sz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000B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0B9"/>
    <w:rPr>
      <w:rFonts w:ascii="Verdana" w:hAnsi="Verdana"/>
      <w:sz w:val="16"/>
    </w:rPr>
  </w:style>
  <w:style w:type="paragraph" w:styleId="Footer">
    <w:name w:val="footer"/>
    <w:basedOn w:val="Normal"/>
    <w:link w:val="FooterChar"/>
    <w:uiPriority w:val="99"/>
    <w:unhideWhenUsed/>
    <w:rsid w:val="00B000B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0B9"/>
    <w:rPr>
      <w:rFonts w:ascii="Verdana" w:hAnsi="Verdana"/>
      <w:sz w:val="16"/>
    </w:rPr>
  </w:style>
  <w:style w:type="paragraph" w:customStyle="1" w:styleId="Logo">
    <w:name w:val="Logo"/>
    <w:basedOn w:val="Normal"/>
    <w:qFormat/>
    <w:rsid w:val="00505E97"/>
    <w:pPr>
      <w:spacing w:line="240" w:lineRule="auto"/>
    </w:pPr>
    <w:rPr>
      <w:noProof/>
    </w:rPr>
  </w:style>
  <w:style w:type="paragraph" w:customStyle="1" w:styleId="Logotoevoeging">
    <w:name w:val="Logo toevoeging"/>
    <w:basedOn w:val="Logo"/>
    <w:qFormat/>
    <w:rsid w:val="00505E97"/>
    <w:pPr>
      <w:ind w:left="0" w:right="0"/>
      <w:jc w:val="center"/>
    </w:pPr>
  </w:style>
  <w:style w:type="paragraph" w:customStyle="1" w:styleId="Infotekst">
    <w:name w:val="Info tekst"/>
    <w:basedOn w:val="Normal"/>
    <w:qFormat/>
    <w:rsid w:val="00505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25E6A77815E4419EF2EDCBF5CE8EAF" ma:contentTypeVersion="10" ma:contentTypeDescription="Een nieuw document maken." ma:contentTypeScope="" ma:versionID="e85c3a4d75d70d5af975a1a9e01ec891">
  <xsd:schema xmlns:xsd="http://www.w3.org/2001/XMLSchema" xmlns:xs="http://www.w3.org/2001/XMLSchema" xmlns:p="http://schemas.microsoft.com/office/2006/metadata/properties" xmlns:ns2="38e38d39-1910-4e24-8a0e-b77d1eb2e9ba" xmlns:ns3="27e6e3d6-19ac-4724-92de-e61d0dc156cf" targetNamespace="http://schemas.microsoft.com/office/2006/metadata/properties" ma:root="true" ma:fieldsID="76417dbfcf5ed76585123eabf11a6aa9" ns2:_="" ns3:_="">
    <xsd:import namespace="38e38d39-1910-4e24-8a0e-b77d1eb2e9ba"/>
    <xsd:import namespace="27e6e3d6-19ac-4724-92de-e61d0dc156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38d39-1910-4e24-8a0e-b77d1eb2e9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5ec99919-4982-4388-8a64-83a11d2ca2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6e3d6-19ac-4724-92de-e61d0dc156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9b0fdc7-5eac-4d28-a05c-0b55f1d0ce7d}" ma:internalName="TaxCatchAll" ma:showField="CatchAllData" ma:web="27e6e3d6-19ac-4724-92de-e61d0dc156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e38d39-1910-4e24-8a0e-b77d1eb2e9ba">
      <Terms xmlns="http://schemas.microsoft.com/office/infopath/2007/PartnerControls"/>
    </lcf76f155ced4ddcb4097134ff3c332f>
    <TaxCatchAll xmlns="27e6e3d6-19ac-4724-92de-e61d0dc156cf" xsi:nil="true"/>
  </documentManagement>
</p:properties>
</file>

<file path=customXml/itemProps1.xml><?xml version="1.0" encoding="utf-8"?>
<ds:datastoreItem xmlns:ds="http://schemas.openxmlformats.org/officeDocument/2006/customXml" ds:itemID="{80F1ADD5-DB2E-4B0C-B5E7-9BFCB4EC3A19}"/>
</file>

<file path=customXml/itemProps2.xml><?xml version="1.0" encoding="utf-8"?>
<ds:datastoreItem xmlns:ds="http://schemas.openxmlformats.org/officeDocument/2006/customXml" ds:itemID="{8B8B9D34-1FA8-42A4-8E37-245AB2ABECC8}"/>
</file>

<file path=customXml/itemProps3.xml><?xml version="1.0" encoding="utf-8"?>
<ds:datastoreItem xmlns:ds="http://schemas.openxmlformats.org/officeDocument/2006/customXml" ds:itemID="{E8A65448-B575-4C75-9FC3-0D4913694F46}"/>
</file>

<file path=docProps/app.xml><?xml version="1.0" encoding="utf-8"?>
<Properties xmlns="http://schemas.openxmlformats.org/officeDocument/2006/extended-properties" xmlns:vt="http://schemas.openxmlformats.org/officeDocument/2006/docPropsVTypes">
  <Template>Badges_80x50_WURcongres_07-2023.dotx</Template>
  <TotalTime>10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Siebelink, Petra</dc:creator>
  <cp:keywords/>
  <dc:description/>
  <cp:lastModifiedBy>Siebelink, Petra</cp:lastModifiedBy>
  <cp:revision>1</cp:revision>
  <cp:lastPrinted>2023-07-13T12:26:00Z</cp:lastPrinted>
  <dcterms:created xsi:type="dcterms:W3CDTF">2026-02-25T10:33:00Z</dcterms:created>
  <dcterms:modified xsi:type="dcterms:W3CDTF">2026-02-25T10:43:00Z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0x010100F025E6A77815E4419EF2EDCBF5CE8EAF</vt:lpwstr>
  </property>
</Properties>
</file>